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7E" w:rsidRDefault="0035687E">
      <w:bookmarkStart w:id="0" w:name="_GoBack"/>
      <w:bookmarkEnd w:id="0"/>
    </w:p>
    <w:p w:rsidR="00C52B65" w:rsidRDefault="00C52B65" w:rsidP="00C52B65">
      <w:pPr>
        <w:pStyle w:val="Overskrift1"/>
      </w:pPr>
    </w:p>
    <w:p w:rsidR="00C52B65" w:rsidRDefault="00C52B65" w:rsidP="00C52B65">
      <w:pPr>
        <w:jc w:val="right"/>
      </w:pPr>
      <w:r>
        <w:t>Horten, 12, 02. 2015</w:t>
      </w:r>
    </w:p>
    <w:p w:rsidR="00FB3ED0" w:rsidRPr="00C52B65" w:rsidRDefault="00C52B65" w:rsidP="00C52B65">
      <w:pPr>
        <w:pStyle w:val="Overskrift1"/>
        <w:rPr>
          <w:color w:val="auto"/>
        </w:rPr>
      </w:pPr>
      <w:r w:rsidRPr="00C52B65">
        <w:rPr>
          <w:color w:val="auto"/>
        </w:rPr>
        <w:t>Fors</w:t>
      </w:r>
      <w:r w:rsidR="006B1357">
        <w:rPr>
          <w:color w:val="auto"/>
        </w:rPr>
        <w:t>l</w:t>
      </w:r>
      <w:r w:rsidRPr="00C52B65">
        <w:rPr>
          <w:color w:val="auto"/>
        </w:rPr>
        <w:t>ag til navne</w:t>
      </w:r>
      <w:r w:rsidR="006B1357">
        <w:rPr>
          <w:color w:val="auto"/>
        </w:rPr>
        <w:t>-</w:t>
      </w:r>
      <w:r w:rsidRPr="00C52B65">
        <w:rPr>
          <w:color w:val="auto"/>
        </w:rPr>
        <w:t>endring</w:t>
      </w:r>
    </w:p>
    <w:p w:rsidR="00FB3ED0" w:rsidRDefault="00FB3ED0"/>
    <w:p w:rsidR="00FB3ED0" w:rsidRDefault="006B1357">
      <w:r>
        <w:t>Kommunen</w:t>
      </w:r>
      <w:r w:rsidR="00C52B65">
        <w:t xml:space="preserve"> har vedtatt å endre Horten Eldresenter</w:t>
      </w:r>
      <w:r w:rsidR="00FB3ED0">
        <w:t xml:space="preserve"> til Horten aktivitetssenter.  </w:t>
      </w:r>
      <w:r w:rsidR="00C52B65">
        <w:t xml:space="preserve">I pakt med dette og etter ønske fra flere av våre tillitsvalgte, foreslås at vi endrer navn på foreningen fra Seniornett Horten Eldresenter, forkortet SHE, til Seniornett Horten (forkortet SNH).  </w:t>
      </w:r>
    </w:p>
    <w:p w:rsidR="00C52B65" w:rsidRDefault="00C52B65"/>
    <w:p w:rsidR="00FB3ED0" w:rsidRDefault="006B1357">
      <w:r>
        <w:t xml:space="preserve">Det foreslås også </w:t>
      </w:r>
      <w:r w:rsidR="00A4641A">
        <w:t>ny</w:t>
      </w:r>
      <w:r w:rsidR="00FB3ED0">
        <w:t xml:space="preserve"> logo:</w:t>
      </w:r>
    </w:p>
    <w:p w:rsidR="00FB3ED0" w:rsidRDefault="00FB3ED0"/>
    <w:p w:rsidR="00FB3ED0" w:rsidRDefault="001E1416">
      <w:r>
        <w:rPr>
          <w:noProof/>
        </w:rPr>
        <w:drawing>
          <wp:inline distT="0" distB="0" distL="0" distR="0">
            <wp:extent cx="5753100" cy="1631950"/>
            <wp:effectExtent l="0" t="0" r="0" b="6350"/>
            <wp:docPr id="2" name="Bilde 2" descr="G:\Seniornett\SHE - Årsmøte 2015\Logo seniornett ho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eniornett\SHE - Årsmøte 2015\Logo seniornett hor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16" w:rsidRDefault="001E1416"/>
    <w:p w:rsidR="001E1416" w:rsidRDefault="001E1416"/>
    <w:p w:rsidR="001E1416" w:rsidRDefault="001E1416">
      <w:r>
        <w:t>I mindre format ser den slik ut</w:t>
      </w:r>
    </w:p>
    <w:p w:rsidR="001E1416" w:rsidRDefault="001E1416"/>
    <w:p w:rsidR="001E1416" w:rsidRDefault="001E1416">
      <w:r>
        <w:rPr>
          <w:noProof/>
        </w:rPr>
        <w:drawing>
          <wp:inline distT="0" distB="0" distL="0" distR="0">
            <wp:extent cx="1810310" cy="514350"/>
            <wp:effectExtent l="0" t="0" r="0" b="0"/>
            <wp:docPr id="6" name="Bilde 6" descr="L:\Logo seniornett ho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ogo seniornett hort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1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16" w:rsidRDefault="001E1416"/>
    <w:p w:rsidR="001E1416" w:rsidRDefault="001E1416"/>
    <w:p w:rsidR="001E1416" w:rsidRDefault="00C52B65">
      <w:pPr>
        <w:rPr>
          <w:b/>
        </w:rPr>
      </w:pPr>
      <w:r w:rsidRPr="00C52B65">
        <w:rPr>
          <w:b/>
        </w:rPr>
        <w:t>Forslag til vedtak:</w:t>
      </w:r>
    </w:p>
    <w:p w:rsidR="00C52B65" w:rsidRDefault="00C52B65">
      <w:pPr>
        <w:rPr>
          <w:b/>
        </w:rPr>
      </w:pPr>
    </w:p>
    <w:p w:rsidR="00C52B65" w:rsidRDefault="00C52B65" w:rsidP="00C52B65">
      <w:pPr>
        <w:pStyle w:val="Listeavsnitt"/>
        <w:numPr>
          <w:ilvl w:val="0"/>
          <w:numId w:val="1"/>
        </w:numPr>
      </w:pPr>
      <w:r>
        <w:t xml:space="preserve">Årsmøtet vedtar å endre navnet fra Seniornett Horten </w:t>
      </w:r>
      <w:proofErr w:type="spellStart"/>
      <w:r>
        <w:t>Eldreseneter</w:t>
      </w:r>
      <w:proofErr w:type="spellEnd"/>
      <w:r>
        <w:t xml:space="preserve"> – SHE – til Seniornett Horten – SNH.</w:t>
      </w:r>
    </w:p>
    <w:p w:rsidR="00C52B65" w:rsidRDefault="00C52B65"/>
    <w:p w:rsidR="00C52B65" w:rsidRDefault="00C52B65" w:rsidP="00C52B65">
      <w:pPr>
        <w:pStyle w:val="Listeavsnitt"/>
        <w:numPr>
          <w:ilvl w:val="0"/>
          <w:numId w:val="1"/>
        </w:numPr>
      </w:pPr>
      <w:r>
        <w:t xml:space="preserve">Årsmøtet vedtar ny </w:t>
      </w:r>
      <w:proofErr w:type="gramStart"/>
      <w:r>
        <w:t>endre</w:t>
      </w:r>
      <w:proofErr w:type="gramEnd"/>
      <w:r>
        <w:t xml:space="preserve"> logo i samsvar med illustrasjonen</w:t>
      </w:r>
    </w:p>
    <w:p w:rsidR="00C52B65" w:rsidRDefault="00C52B65" w:rsidP="00C52B65">
      <w:pPr>
        <w:pStyle w:val="Listeavsnitt"/>
      </w:pPr>
    </w:p>
    <w:p w:rsidR="00C52B65" w:rsidRDefault="00C52B65" w:rsidP="00C52B65"/>
    <w:p w:rsidR="00A4641A" w:rsidRDefault="00A4641A" w:rsidP="00C52B65"/>
    <w:p w:rsidR="00C52B65" w:rsidRPr="00C52B65" w:rsidRDefault="00C52B65" w:rsidP="00C52B65">
      <w:pPr>
        <w:rPr>
          <w:b/>
        </w:rPr>
      </w:pPr>
      <w:r w:rsidRPr="00C52B65">
        <w:rPr>
          <w:b/>
        </w:rPr>
        <w:t>Styret</w:t>
      </w:r>
    </w:p>
    <w:sectPr w:rsidR="00C52B65" w:rsidRPr="00C52B6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0DD" w:rsidRDefault="006D70DD" w:rsidP="00BA4493">
      <w:r>
        <w:separator/>
      </w:r>
    </w:p>
  </w:endnote>
  <w:endnote w:type="continuationSeparator" w:id="0">
    <w:p w:rsidR="006D70DD" w:rsidRDefault="006D70DD" w:rsidP="00BA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0DD" w:rsidRDefault="006D70DD" w:rsidP="00BA4493">
      <w:r>
        <w:separator/>
      </w:r>
    </w:p>
  </w:footnote>
  <w:footnote w:type="continuationSeparator" w:id="0">
    <w:p w:rsidR="006D70DD" w:rsidRDefault="006D70DD" w:rsidP="00BA4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93" w:rsidRDefault="001E1416">
    <w:pPr>
      <w:pStyle w:val="Topptekst"/>
    </w:pPr>
    <w:r>
      <w:rPr>
        <w:noProof/>
      </w:rPr>
      <w:drawing>
        <wp:inline distT="0" distB="0" distL="0" distR="0">
          <wp:extent cx="1854200" cy="527050"/>
          <wp:effectExtent l="0" t="0" r="0" b="6350"/>
          <wp:docPr id="1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E5A28"/>
    <w:multiLevelType w:val="hybridMultilevel"/>
    <w:tmpl w:val="FDB82C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ED0"/>
    <w:rsid w:val="000700CE"/>
    <w:rsid w:val="00073725"/>
    <w:rsid w:val="001E1416"/>
    <w:rsid w:val="001E7301"/>
    <w:rsid w:val="00242AD8"/>
    <w:rsid w:val="0035687E"/>
    <w:rsid w:val="00413267"/>
    <w:rsid w:val="0046276F"/>
    <w:rsid w:val="005B20B6"/>
    <w:rsid w:val="006B1357"/>
    <w:rsid w:val="006D07CA"/>
    <w:rsid w:val="006D70DD"/>
    <w:rsid w:val="007523B5"/>
    <w:rsid w:val="00A23C7F"/>
    <w:rsid w:val="00A4641A"/>
    <w:rsid w:val="00BA4493"/>
    <w:rsid w:val="00BF263E"/>
    <w:rsid w:val="00C52B65"/>
    <w:rsid w:val="00D5083F"/>
    <w:rsid w:val="00EB6589"/>
    <w:rsid w:val="00FB3ED0"/>
    <w:rsid w:val="00FC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67"/>
    <w:pPr>
      <w:widowControl w:val="0"/>
      <w:autoSpaceDE w:val="0"/>
      <w:autoSpaceDN w:val="0"/>
      <w:adjustRightInd w:val="0"/>
    </w:pPr>
    <w:rPr>
      <w:rFonts w:ascii="Arial" w:eastAsia="Times New Roman" w:hAnsi="Arial" w:cs="Courier New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2B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A449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BA4493"/>
    <w:rPr>
      <w:rFonts w:ascii="Tahoma" w:eastAsia="Times New Roman" w:hAnsi="Tahoma" w:cs="Tahoma"/>
      <w:sz w:val="16"/>
      <w:szCs w:val="1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BA449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A4493"/>
    <w:rPr>
      <w:rFonts w:ascii="Arial" w:eastAsia="Times New Roman" w:hAnsi="Arial" w:cs="Courier New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A44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A4493"/>
    <w:rPr>
      <w:rFonts w:ascii="Arial" w:eastAsia="Times New Roman" w:hAnsi="Arial" w:cs="Courier New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52B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C52B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67"/>
    <w:pPr>
      <w:widowControl w:val="0"/>
      <w:autoSpaceDE w:val="0"/>
      <w:autoSpaceDN w:val="0"/>
      <w:adjustRightInd w:val="0"/>
    </w:pPr>
    <w:rPr>
      <w:rFonts w:ascii="Arial" w:eastAsia="Times New Roman" w:hAnsi="Arial" w:cs="Courier New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52B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A449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BA4493"/>
    <w:rPr>
      <w:rFonts w:ascii="Tahoma" w:eastAsia="Times New Roman" w:hAnsi="Tahoma" w:cs="Tahoma"/>
      <w:sz w:val="16"/>
      <w:szCs w:val="1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BA449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A4493"/>
    <w:rPr>
      <w:rFonts w:ascii="Arial" w:eastAsia="Times New Roman" w:hAnsi="Arial" w:cs="Courier New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A44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A4493"/>
    <w:rPr>
      <w:rFonts w:ascii="Arial" w:eastAsia="Times New Roman" w:hAnsi="Arial" w:cs="Courier New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52B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C52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&#248;rn\AppData\Roaming\Microsoft\Maler\SHE-notat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SHE-notat</Template>
  <TotalTime>0</TotalTime>
  <Pages>1</Pages>
  <Words>93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</vt:i4>
      </vt:variant>
    </vt:vector>
  </HeadingPairs>
  <TitlesOfParts>
    <vt:vector size="3" baseType="lpstr">
      <vt:lpstr/>
      <vt:lpstr/>
      <vt:lpstr>Forslag til navne-endring</vt:lpstr>
    </vt:vector>
  </TitlesOfParts>
  <Company>Hewlett-Packard Company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Bjørn</dc:creator>
  <cp:lastModifiedBy>Bjørn</cp:lastModifiedBy>
  <cp:revision>2</cp:revision>
  <dcterms:created xsi:type="dcterms:W3CDTF">2015-02-08T16:09:00Z</dcterms:created>
  <dcterms:modified xsi:type="dcterms:W3CDTF">2015-02-08T16:09:00Z</dcterms:modified>
</cp:coreProperties>
</file>